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5E4" w:rsidRDefault="00742514" w:rsidP="0024253E">
      <w:pPr>
        <w:spacing w:before="2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-10795</wp:posOffset>
                </wp:positionH>
                <wp:positionV relativeFrom="page">
                  <wp:posOffset>-57150</wp:posOffset>
                </wp:positionV>
                <wp:extent cx="7560000" cy="10692000"/>
                <wp:effectExtent l="0" t="0" r="3175" b="0"/>
                <wp:wrapNone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5E606" id="Группа 185" o:spid="_x0000_s1026" style="position:absolute;margin-left:-.85pt;margin-top:-4.5pt;width:595.3pt;height:841.9pt;z-index:-251693568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ERHaVRYdFhNTDpjb20uYWRvYmUueG1wAAAAAAA8&#10;P3hwYWNrZXQgYmVnaW49Iu+7vyIgaWQ9Ilc1TTBNcENlaGlIenJlU3pOVGN6a2M5ZCI/Pgo8eDp4&#10;bXBtZXRhIHhtbG5zOng9ImFkb2JlOm5zOm1ldGEvIiB4OnhtcHRrPSJBZG9iZSBYTVAgQ29yZSA1&#10;LjYtYzA2NyA3OS4xNTc3NDcsIDIwMTUvMDMvMzAtMjM6NDA6NDI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DRhMzQ1MTgtODE5YS1kYTRhLWI0NGItNjhiMDQzNDk0&#10;YTJjPC9zdEV2dDppbnN0YW5jZUlEPgogICAgICAgICAgICAgICAgICA8c3RFdnQ6d2hlbj4yMDE1&#10;LTExLTE5VDExOjU3OjQ0KzA1OjAwPC9zdEV2dDp3aGVuPgogICAgICAgICAgICAgICAgICA8c3RF&#10;dnQ6c29mdHdhcmVBZ2VudD5BZG9iZSBQaG90b3Nob3AgQ0MgMjAxNSAoV2luZG93cy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3MTNmZGJjOC1lNmE4LTZhNDgtODU1Ny1kMjAwMTEyZmNiOTQ8&#10;L3N0RXZ0Omluc3RhbmNlSUQ+CiAgICAgICAgICAgICAgICAgIDxzdEV2dDp3aGVuPjIwMTUtMTEt&#10;MTlUMTE6NTk6NDQrMDU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Q1DDAAAA3AAAAA8AAABkcnMvZG93bnJldi54bWxET0trwkAQvhf8D8sI3uomBYtEVxFB8KCl&#10;PtHbkB2TaHY2zW41+uu7BcHbfHzPGY4bU4or1a6wrCDuRiCIU6sLzhRsN7P3PgjnkTWWlknBnRyM&#10;R623ISba3nhF17XPRAhhl6CC3PsqkdKlORl0XVsRB+5ka4M+wDqTusZbCDel/IiiT2mw4NCQY0XT&#10;nNLL+tcoOB4Wx8fum+XPl5nrZbk/P4r4rFSn3UwGIDw1/iV+uuc6zI978P9MuEC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1DUMMAAADcAAAADwAAAAAAAAAAAAAAAACf&#10;AgAAZHJzL2Rvd25yZXYueG1sUEsFBgAAAAAEAAQA9wAAAI8DAAAAAA==&#10;">
                  <v:imagedata r:id="rId14" o:title=""/>
                  <v:path arrowok="t"/>
                </v:shape>
                <v:shape id="Рисунок 6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4jXjBAAAA2gAAAA8AAABkcnMvZG93bnJldi54bWxEj0GLwjAUhO+C/yE8wZumLiJSTYsIgix4&#10;UBd2j4/m2ZQ2L7WJtf57s7Cwx2FmvmG2+WAb0VPnK8cKFvMEBHHhdMWlgq/rYbYG4QOyxsYxKXiR&#10;hzwbj7aYavfkM/WXUIoIYZ+iAhNCm0rpC0MW/dy1xNG7uc5iiLIrpe7wGeG2kR9JspIWK44LBlva&#10;Gyrqy8MqaOX6XhenmhJD1+/hUf3o/nOp1HQy7DYgAg3hP/zXPmoFK/i9Em+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4jXjBAAAA2gAAAA8AAAAAAAAAAAAAAAAAnwIA&#10;AGRycy9kb3ducmV2LnhtbFBLBQYAAAAABAAEAPcAAACNAwAAAAA=&#10;">
                  <v:imagedata r:id="rId15" o:title=""/>
                  <v:path arrowok="t"/>
                </v:shape>
                <v:shape id="Рисунок 7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52fDAAAA2gAAAA8AAABkcnMvZG93bnJldi54bWxEj0FrwkAUhO8F/8PyBC+lbvSgkroRYxG8&#10;adVDe3tkn0lM9m3IbmP8965Q8DjMzDfMctWbWnTUutKygsk4AkGcWV1yruB82n4sQDiPrLG2TAru&#10;5GCVDN6WGGt742/qjj4XAcIuRgWF900spcsKMujGtiEO3sW2Bn2QbS51i7cAN7WcRtFMGiw5LBTY&#10;0KagrDr+GQVy/tun5j29esNfh2qGP/vFZKfUaNivP0F46v0r/N/eaQVzeF4JN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DnZ8MAAADaAAAADwAAAAAAAAAAAAAAAACf&#10;AgAAZHJzL2Rvd25yZXYueG1sUEsFBgAAAAAEAAQA9wAAAI8DAAAAAA==&#10;">
                  <v:imagedata r:id="rId16" o:title=""/>
                  <v:path arrowok="t"/>
                </v:shape>
                <v:shape id="Рисунок 10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vbjEAAAA2wAAAA8AAABkcnMvZG93bnJldi54bWxEj0FrwkAQhe+F/odlCr3VjaJFUlcRoVjb&#10;UzX0PGTHJDY7u2TXJP77zkHobYb35r1vVpvRtaqnLjaeDUwnGSji0tuGKwPF6f1lCSomZIutZzJw&#10;owib9ePDCnPrB/6m/pgqJSEcczRQpxRyrWNZk8M48YFYtLPvHCZZu0rbDgcJd62eZdmrdtiwNNQY&#10;aFdT+Xu8OgOf/b6a7wcqDsVu+jX/WYTtxQVjnp/G7RuoRGP6N9+vP6zgC73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BvbjEAAAA2wAAAA8AAAAAAAAAAAAAAAAA&#10;nwIAAGRycy9kb3ducmV2LnhtbFBLBQYAAAAABAAEAPcAAACQ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p w:rsidR="0066510D" w:rsidRDefault="0066510D">
      <w:pPr>
        <w:rPr>
          <w:lang w:val="en-US"/>
        </w:rPr>
      </w:pPr>
    </w:p>
    <w:sdt>
      <w:sdtPr>
        <w:rPr>
          <w:color w:val="837C4D"/>
          <w:sz w:val="76"/>
          <w:szCs w:val="76"/>
        </w:rPr>
        <w:id w:val="1772354842"/>
        <w:placeholder>
          <w:docPart w:val="64A55459339E42DBAC79188F19BA1395"/>
        </w:placeholder>
      </w:sdtPr>
      <w:sdtContent>
        <w:p w:rsidR="00C02940" w:rsidRDefault="00C02940" w:rsidP="00C02940">
          <w:pPr>
            <w:jc w:val="center"/>
            <w:rPr>
              <w:color w:val="837C4D"/>
              <w:sz w:val="76"/>
              <w:szCs w:val="76"/>
            </w:rPr>
          </w:pPr>
          <w:r>
            <w:rPr>
              <w:color w:val="837C4D"/>
              <w:sz w:val="76"/>
              <w:szCs w:val="76"/>
            </w:rPr>
            <w:t>КОНСУЛЬТАЦИЯ</w:t>
          </w:r>
        </w:p>
        <w:p w:rsidR="00C02940" w:rsidRPr="00C02940" w:rsidRDefault="00C02940" w:rsidP="00C02940">
          <w:pPr>
            <w:jc w:val="center"/>
          </w:pPr>
          <w:r>
            <w:rPr>
              <w:color w:val="837C4D"/>
              <w:sz w:val="76"/>
              <w:szCs w:val="76"/>
            </w:rPr>
            <w:t>«Пальчиковые игры на занятиях по рисованию с дошкольниками»</w:t>
          </w:r>
        </w:p>
      </w:sdtContent>
    </w:sdt>
    <w:p w:rsidR="0066510D" w:rsidRDefault="0066510D">
      <w:pPr>
        <w:rPr>
          <w:lang w:val="en-US"/>
        </w:rPr>
      </w:pPr>
    </w:p>
    <w:p w:rsidR="0066510D" w:rsidRPr="00C02940" w:rsidRDefault="0066510D"/>
    <w:p w:rsidR="0066510D" w:rsidRPr="00C02940" w:rsidRDefault="0066510D"/>
    <w:p w:rsidR="0066510D" w:rsidRPr="0066510D" w:rsidRDefault="0066510D" w:rsidP="00265A5F">
      <w:pPr>
        <w:ind w:left="1276" w:right="1700"/>
        <w:jc w:val="center"/>
        <w:rPr>
          <w:color w:val="837C4D"/>
          <w:sz w:val="76"/>
          <w:szCs w:val="76"/>
        </w:rPr>
      </w:pPr>
      <w:r w:rsidRPr="0066510D">
        <w:rPr>
          <w:color w:val="837C4D"/>
          <w:sz w:val="76"/>
          <w:szCs w:val="76"/>
        </w:rPr>
        <w:br w:type="page"/>
      </w:r>
    </w:p>
    <w:p w:rsidR="00C02940" w:rsidRPr="00C02940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3C79B2" wp14:editId="5215780E">
                <wp:simplePos x="0" y="0"/>
                <wp:positionH relativeFrom="page">
                  <wp:posOffset>-9525</wp:posOffset>
                </wp:positionH>
                <wp:positionV relativeFrom="page">
                  <wp:posOffset>-114300</wp:posOffset>
                </wp:positionV>
                <wp:extent cx="7560000" cy="10692000"/>
                <wp:effectExtent l="0" t="0" r="3175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EE5C7" id="Группа 17" o:spid="_x0000_s1026" style="position:absolute;margin-left:-.75pt;margin-top:-9pt;width:595.3pt;height:841.9pt;z-index:-251657216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DRhMzQ1MTgtODE5YS1kYTRhLWI0NGIt&#10;NjhiMDQzNDk0YTJjPC9zdEV2dDppbnN0YW5jZUlEPgogICAgICAgICAgICAgICAgICA8c3RFdnQ6&#10;d2hlbj4yMDE1LTExLTE5VDExOjU3OjQ0KzA1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jg5OTJlYjI5LTI2Nzgt&#10;NWY0Zi05YThlLTNjODFhZGMwNThmYTwvc3RFdnQ6aW5zdGFuY2VJRD4KICAgICAgICAgICAgICAg&#10;ICAgPHN0RXZ0OndoZW4+MjAxNS0xMS0xOVQxMTo1Nzo0NCswNTowMDwvc3RFdnQ6d2hlbj4KICAg&#10;ICAgICAgICAgICAgICAgPHN0RXZ0OnNvZnR3YXJlQWdlbnQ+QWRvYmUgUGhvdG9zaG9wIENDIDIw&#10;MTU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3MTNmZGJjOC1lNmE4LTZhNDgtODU1Ny1kMjAw&#10;MTEyZmNiOTQ8L3N0RXZ0Omluc3RhbmNlSUQ+CiAgICAgICAgICAgICAgICAgIDxzdEV2dDp3aGVu&#10;PjIwMTUtMTEtMTlUMTE6NTk6NDQrMDU6MDA8L3N0RXZ0OndoZW4+CiAgICAgICAgICAgICAgICAg&#10;IDxzdEV2dDpzb2Z0d2FyZUFnZW50PkFkb2JlIFBob3Rvc2hvcCBDQyAyMDE1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4bXA9Imh0dHA6Ly9ucy5hZG9iZS5jb20veGFwLzEuMC8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">
                <v:shape id="Рисунок 32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LdRPEAAAA2wAAAA8AAABkcnMvZG93bnJldi54bWxEj0+LwjAUxO8LfofwBG9rqsIi1SgiCB5U&#10;dv2H3h7Ns602L7WJ2vXTbxYEj8PM/IYZjmtTiDtVLresoNOOQBAnVuecKthuZp99EM4jaywsk4Jf&#10;cjAeNT6GGGv74B+6r30qAoRdjAoy78tYSpdkZNC1bUkcvJOtDPogq1TqCh8BbgrZjaIvaTDnsJBh&#10;SdOMksv6ZhQcD4vjc/fN8royc70s9udn3jkr1WrWkwEIT7V/h1/tuVbQ68L/l/AD5O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LdRPEAAAA2wAAAA8AAAAAAAAAAAAAAAAA&#10;nwIAAGRycy9kb3ducmV2LnhtbFBLBQYAAAAABAAEAPcAAACQAwAAAAA=&#10;">
                  <v:imagedata r:id="rId14" o:title=""/>
                  <v:path arrowok="t"/>
                </v:shape>
                <v:shape id="Рисунок 33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SCjDAAAA2wAAAA8AAABkcnMvZG93bnJldi54bWxEj8FqwzAQRO+B/oPYQm+x3LgU41oJpRAo&#10;hRzqBJLjYm0tY2vlWorj/n0UCPQ4zMwbptzMthcTjb51rOA5SUEQ10633Cg47LfLHIQPyBp7x6Tg&#10;jzxs1g+LEgvtLvxNUxUaESHsC1RgQhgKKX1tyKJP3EAcvR83WgxRjo3UI14i3PZylaav0mLLccHg&#10;QB+G6q46WwWDzH+7etdRamh/nM/tSU9fL0o9Pc7vbyACzeE/fG9/agVZBrcv8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hIKMMAAADbAAAADwAAAAAAAAAAAAAAAACf&#10;AgAAZHJzL2Rvd25yZXYueG1sUEsFBgAAAAAEAAQA9wAAAI8DAAAAAA==&#10;">
                  <v:imagedata r:id="rId15" o:title=""/>
                  <v:path arrowok="t"/>
                </v:shape>
                <v:shape id="Рисунок 44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395TDAAAA2wAAAA8AAABkcnMvZG93bnJldi54bWxEj0+LwjAUxO/CfofwFrwsmrqISm0q6y6C&#10;N/8e9PZonm21eSlN1PrtjbDgcZiZ3zDJrDWVuFHjSssKBv0IBHFmdcm5gv1u0ZuAcB5ZY2WZFDzI&#10;wSz96CQYa3vnDd22PhcBwi5GBYX3dSylywoy6Pq2Jg7eyTYGfZBNLnWD9wA3lfyOopE0WHJYKLCm&#10;34Kyy/ZqFMjxsZ2br/nZG/5bX0Z4WE0GS6W6n+3PFISn1r/D/+2lVjAcwut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f3lMMAAADbAAAADwAAAAAAAAAAAAAAAACf&#10;AgAAZHJzL2Rvd25yZXYueG1sUEsFBgAAAAAEAAQA9wAAAI8DAAAAAA==&#10;">
                  <v:imagedata r:id="rId16" o:title=""/>
                  <v:path arrowok="t"/>
                </v:shape>
                <v:shape id="Рисунок 45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MT3DAAAA2wAAAA8AAABkcnMvZG93bnJldi54bWxEj0FrwkAUhO8F/8PyBG91Y4mlRFcRQbT1&#10;VBs8P7LPJJp9u2S3Sfrvu4LgcZiZb5jlejCN6Kj1tWUFs2kCgriwuuZSQf6ze/0A4QOyxsYyKfgj&#10;D+vV6GWJmbY9f1N3CqWIEPYZKqhCcJmUvqjIoJ9aRxy9i20NhijbUuoW+wg3jXxLkndpsOa4UKGj&#10;bUXF7fRrFHx1+zLd95R/5tvZMT3P3eZqnFKT8bBZgAg0hGf40T5oBekc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UxPcMAAADbAAAADwAAAAAAAAAAAAAAAACf&#10;AgAAZHJzL2Rvd25yZXYueG1sUEsFBgAAAAAEAAQA9wAAAI8DAAAAAA=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КОНСУЛЬТАЦИЯ ДЛЯ </w:t>
      </w:r>
      <w:r w:rsidR="00C02940" w:rsidRPr="00C02940">
        <w:rPr>
          <w:rFonts w:ascii="Times New Roman" w:hAnsi="Times New Roman" w:cs="Times New Roman"/>
          <w:sz w:val="32"/>
          <w:szCs w:val="32"/>
        </w:rPr>
        <w:t>ВОСПИТАТЕЛЕЙ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«ПАЛЬЧИКОВ</w:t>
      </w:r>
      <w:r w:rsidR="00ED4227">
        <w:rPr>
          <w:rFonts w:ascii="Times New Roman" w:hAnsi="Times New Roman" w:cs="Times New Roman"/>
          <w:sz w:val="32"/>
          <w:szCs w:val="32"/>
        </w:rPr>
        <w:t>ЫЕ ИГРЫ НА ЗАНЯТИЯХ ПО РИСОВАНИЮ С</w:t>
      </w:r>
      <w:r w:rsidRPr="00C02940">
        <w:rPr>
          <w:rFonts w:ascii="Times New Roman" w:hAnsi="Times New Roman" w:cs="Times New Roman"/>
          <w:sz w:val="32"/>
          <w:szCs w:val="32"/>
        </w:rPr>
        <w:t>ДОШКОЛЬНИКАМИ»</w:t>
      </w:r>
    </w:p>
    <w:p w:rsidR="00C02940" w:rsidRPr="00ED4227" w:rsidRDefault="00ED4227" w:rsidP="00ED4227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Движение </w:t>
      </w:r>
      <w:r w:rsidR="00C02940" w:rsidRPr="00ED4227">
        <w:rPr>
          <w:rFonts w:ascii="Times New Roman" w:hAnsi="Times New Roman" w:cs="Times New Roman"/>
          <w:sz w:val="32"/>
        </w:rPr>
        <w:t xml:space="preserve">пальцев </w:t>
      </w:r>
      <w:r>
        <w:rPr>
          <w:rFonts w:ascii="Times New Roman" w:hAnsi="Times New Roman" w:cs="Times New Roman"/>
          <w:sz w:val="32"/>
        </w:rPr>
        <w:t xml:space="preserve">и кистей рук имеют особое развивающее значение в жизни малыша. На ладони и на стопе находится около 1000 важных, биологически </w:t>
      </w:r>
      <w:r w:rsidR="00C02940" w:rsidRPr="00ED4227">
        <w:rPr>
          <w:rFonts w:ascii="Times New Roman" w:hAnsi="Times New Roman" w:cs="Times New Roman"/>
          <w:sz w:val="32"/>
        </w:rPr>
        <w:t>активн</w:t>
      </w:r>
      <w:r>
        <w:rPr>
          <w:rFonts w:ascii="Times New Roman" w:hAnsi="Times New Roman" w:cs="Times New Roman"/>
          <w:sz w:val="32"/>
        </w:rPr>
        <w:t xml:space="preserve">ых точек. Воздействуя на них, </w:t>
      </w:r>
      <w:r w:rsidR="00C02940" w:rsidRPr="00ED4227">
        <w:rPr>
          <w:rFonts w:ascii="Times New Roman" w:hAnsi="Times New Roman" w:cs="Times New Roman"/>
          <w:sz w:val="32"/>
        </w:rPr>
        <w:t>можно регулировать функционирование внутренних</w:t>
      </w:r>
      <w:r>
        <w:rPr>
          <w:rFonts w:ascii="Times New Roman" w:hAnsi="Times New Roman" w:cs="Times New Roman"/>
          <w:sz w:val="32"/>
        </w:rPr>
        <w:t xml:space="preserve"> органов </w:t>
      </w:r>
      <w:r w:rsidR="00C02940" w:rsidRPr="00ED4227">
        <w:rPr>
          <w:rFonts w:ascii="Times New Roman" w:hAnsi="Times New Roman" w:cs="Times New Roman"/>
          <w:sz w:val="32"/>
        </w:rPr>
        <w:t xml:space="preserve">всего организма. Так, массируя мизинец, можно активизировать   работу </w:t>
      </w:r>
      <w:r>
        <w:rPr>
          <w:rFonts w:ascii="Times New Roman" w:hAnsi="Times New Roman" w:cs="Times New Roman"/>
          <w:sz w:val="32"/>
        </w:rPr>
        <w:t xml:space="preserve">сердца, безымянный </w:t>
      </w:r>
      <w:r w:rsidR="00C02940" w:rsidRPr="00ED4227">
        <w:rPr>
          <w:rFonts w:ascii="Times New Roman" w:hAnsi="Times New Roman" w:cs="Times New Roman"/>
          <w:sz w:val="32"/>
        </w:rPr>
        <w:t>палец- печени, средний - кишечника, указательный - желудка, большой - головы.</w:t>
      </w:r>
      <w:r>
        <w:rPr>
          <w:rFonts w:ascii="Times New Roman" w:hAnsi="Times New Roman" w:cs="Times New Roman"/>
          <w:sz w:val="32"/>
        </w:rPr>
        <w:t xml:space="preserve"> </w:t>
      </w:r>
      <w:r w:rsidR="00C02940" w:rsidRPr="00ED4227">
        <w:rPr>
          <w:rFonts w:ascii="Times New Roman" w:hAnsi="Times New Roman" w:cs="Times New Roman"/>
          <w:sz w:val="32"/>
        </w:rPr>
        <w:t>Влияние воздействия на мозг</w:t>
      </w:r>
      <w:r>
        <w:rPr>
          <w:rFonts w:ascii="Times New Roman" w:hAnsi="Times New Roman" w:cs="Times New Roman"/>
          <w:sz w:val="32"/>
        </w:rPr>
        <w:t xml:space="preserve"> человека было </w:t>
      </w:r>
      <w:r w:rsidR="00C02940" w:rsidRPr="00ED4227">
        <w:rPr>
          <w:rFonts w:ascii="Times New Roman" w:hAnsi="Times New Roman" w:cs="Times New Roman"/>
          <w:sz w:val="32"/>
        </w:rPr>
        <w:t>известно еще до нашей</w:t>
      </w:r>
      <w:r>
        <w:rPr>
          <w:rFonts w:ascii="Times New Roman" w:hAnsi="Times New Roman" w:cs="Times New Roman"/>
          <w:sz w:val="32"/>
        </w:rPr>
        <w:t xml:space="preserve"> эры. Специалисты </w:t>
      </w:r>
      <w:r w:rsidR="00C02940" w:rsidRPr="00ED4227">
        <w:rPr>
          <w:rFonts w:ascii="Times New Roman" w:hAnsi="Times New Roman" w:cs="Times New Roman"/>
          <w:sz w:val="32"/>
        </w:rPr>
        <w:t>восточной</w:t>
      </w:r>
      <w:r>
        <w:rPr>
          <w:rFonts w:ascii="Times New Roman" w:hAnsi="Times New Roman" w:cs="Times New Roman"/>
          <w:sz w:val="32"/>
        </w:rPr>
        <w:t xml:space="preserve"> медицины утверждают, что игры с участием рук и пальцев приводят</w:t>
      </w:r>
      <w:r w:rsidR="00C02940" w:rsidRPr="00ED4227">
        <w:rPr>
          <w:rFonts w:ascii="Times New Roman" w:hAnsi="Times New Roman" w:cs="Times New Roman"/>
          <w:sz w:val="32"/>
        </w:rPr>
        <w:t xml:space="preserve"> в гармоничное отношение тело и </w:t>
      </w:r>
      <w:r>
        <w:rPr>
          <w:rFonts w:ascii="Times New Roman" w:hAnsi="Times New Roman" w:cs="Times New Roman"/>
          <w:sz w:val="32"/>
        </w:rPr>
        <w:t xml:space="preserve">разум, поддерживая мозговые системы   в отличном </w:t>
      </w:r>
      <w:r w:rsidR="00C02940" w:rsidRPr="00ED4227">
        <w:rPr>
          <w:rFonts w:ascii="Times New Roman" w:hAnsi="Times New Roman" w:cs="Times New Roman"/>
          <w:sz w:val="32"/>
        </w:rPr>
        <w:t>состоянии.</w:t>
      </w:r>
    </w:p>
    <w:p w:rsidR="00C02940" w:rsidRPr="00ED4227" w:rsidRDefault="00ED4227" w:rsidP="00ED4227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Исследователь</w:t>
      </w:r>
      <w:r w:rsidR="00C02940" w:rsidRPr="00ED4227">
        <w:rPr>
          <w:rFonts w:ascii="Times New Roman" w:hAnsi="Times New Roman" w:cs="Times New Roman"/>
          <w:sz w:val="32"/>
        </w:rPr>
        <w:t> детской</w:t>
      </w:r>
      <w:r>
        <w:rPr>
          <w:rFonts w:ascii="Times New Roman" w:hAnsi="Times New Roman" w:cs="Times New Roman"/>
          <w:sz w:val="32"/>
        </w:rPr>
        <w:t xml:space="preserve"> речи </w:t>
      </w:r>
      <w:proofErr w:type="spellStart"/>
      <w:r w:rsidR="00C02940" w:rsidRPr="00ED4227">
        <w:rPr>
          <w:rFonts w:ascii="Times New Roman" w:hAnsi="Times New Roman" w:cs="Times New Roman"/>
          <w:sz w:val="32"/>
        </w:rPr>
        <w:t>М.М.Кольцов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r w:rsidR="00C02940" w:rsidRPr="00ED4227">
        <w:rPr>
          <w:rFonts w:ascii="Times New Roman" w:hAnsi="Times New Roman" w:cs="Times New Roman"/>
          <w:sz w:val="32"/>
        </w:rPr>
        <w:t>пишет:»</w:t>
      </w:r>
      <w:r>
        <w:rPr>
          <w:rFonts w:ascii="Times New Roman" w:hAnsi="Times New Roman" w:cs="Times New Roman"/>
          <w:sz w:val="32"/>
        </w:rPr>
        <w:t xml:space="preserve"> Движение пальцев рук исторически, в ходе развития человечества оказались тесно связаны с</w:t>
      </w:r>
      <w:r w:rsidR="00C02940" w:rsidRPr="00ED4227">
        <w:rPr>
          <w:rFonts w:ascii="Times New Roman" w:hAnsi="Times New Roman" w:cs="Times New Roman"/>
          <w:sz w:val="32"/>
        </w:rPr>
        <w:t> </w:t>
      </w:r>
      <w:r>
        <w:rPr>
          <w:rFonts w:ascii="Times New Roman" w:hAnsi="Times New Roman" w:cs="Times New Roman"/>
          <w:sz w:val="32"/>
        </w:rPr>
        <w:t xml:space="preserve">речевой функцией. Развитие речи и руки у людей шло </w:t>
      </w:r>
      <w:r w:rsidR="00C02940" w:rsidRPr="00ED4227">
        <w:rPr>
          <w:rFonts w:ascii="Times New Roman" w:hAnsi="Times New Roman" w:cs="Times New Roman"/>
          <w:sz w:val="32"/>
        </w:rPr>
        <w:t>параллельно, то есть одновременно».</w:t>
      </w:r>
    </w:p>
    <w:p w:rsid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 ДАЕТ ПАЛЬЧИКОВАЯ ГИМНАСТИКА </w:t>
      </w:r>
      <w:r w:rsidR="00C02940" w:rsidRPr="00C02940">
        <w:rPr>
          <w:rFonts w:ascii="Times New Roman" w:hAnsi="Times New Roman" w:cs="Times New Roman"/>
          <w:sz w:val="32"/>
          <w:szCs w:val="32"/>
        </w:rPr>
        <w:t>ДЕТЯМ?</w:t>
      </w:r>
    </w:p>
    <w:p w:rsid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>
        <w:rPr>
          <w:rFonts w:ascii="Times New Roman" w:hAnsi="Times New Roman" w:cs="Times New Roman"/>
          <w:sz w:val="32"/>
          <w:szCs w:val="32"/>
        </w:rPr>
        <w:tab/>
      </w:r>
      <w:r w:rsidR="00ED4227">
        <w:rPr>
          <w:rFonts w:ascii="Times New Roman" w:hAnsi="Times New Roman" w:cs="Times New Roman"/>
          <w:sz w:val="32"/>
          <w:szCs w:val="32"/>
        </w:rPr>
        <w:t xml:space="preserve">Способствует овладению навыками мелкой </w:t>
      </w:r>
      <w:r w:rsidRPr="00C02940">
        <w:rPr>
          <w:rFonts w:ascii="Times New Roman" w:hAnsi="Times New Roman" w:cs="Times New Roman"/>
          <w:sz w:val="32"/>
          <w:szCs w:val="32"/>
        </w:rPr>
        <w:t>моторики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02940" w:rsidRP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>
        <w:rPr>
          <w:rFonts w:ascii="Times New Roman" w:hAnsi="Times New Roman" w:cs="Times New Roman"/>
          <w:sz w:val="32"/>
          <w:szCs w:val="32"/>
        </w:rPr>
        <w:tab/>
      </w:r>
      <w:r w:rsidR="00ED4227">
        <w:rPr>
          <w:rFonts w:ascii="Times New Roman" w:hAnsi="Times New Roman" w:cs="Times New Roman"/>
          <w:sz w:val="32"/>
          <w:szCs w:val="32"/>
        </w:rPr>
        <w:t xml:space="preserve">Помогает развивать руку и </w:t>
      </w:r>
      <w:r w:rsidRPr="00C02940">
        <w:rPr>
          <w:rFonts w:ascii="Times New Roman" w:hAnsi="Times New Roman" w:cs="Times New Roman"/>
          <w:sz w:val="32"/>
          <w:szCs w:val="32"/>
        </w:rPr>
        <w:t>речь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02940" w:rsidRP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>
        <w:rPr>
          <w:rFonts w:ascii="Times New Roman" w:hAnsi="Times New Roman" w:cs="Times New Roman"/>
          <w:sz w:val="32"/>
          <w:szCs w:val="32"/>
        </w:rPr>
        <w:tab/>
      </w:r>
      <w:r w:rsidR="00ED4227">
        <w:rPr>
          <w:rFonts w:ascii="Times New Roman" w:hAnsi="Times New Roman" w:cs="Times New Roman"/>
          <w:sz w:val="32"/>
          <w:szCs w:val="32"/>
        </w:rPr>
        <w:t xml:space="preserve">Повышает работоспособность коры </w:t>
      </w:r>
      <w:r w:rsidRPr="00C02940">
        <w:rPr>
          <w:rFonts w:ascii="Times New Roman" w:hAnsi="Times New Roman" w:cs="Times New Roman"/>
          <w:sz w:val="32"/>
          <w:szCs w:val="32"/>
        </w:rPr>
        <w:t>головного мозга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02940" w:rsidRP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>
        <w:rPr>
          <w:rFonts w:ascii="Times New Roman" w:hAnsi="Times New Roman" w:cs="Times New Roman"/>
          <w:sz w:val="32"/>
          <w:szCs w:val="32"/>
        </w:rPr>
        <w:tab/>
      </w:r>
      <w:r w:rsidR="00ED4227">
        <w:rPr>
          <w:rFonts w:ascii="Times New Roman" w:hAnsi="Times New Roman" w:cs="Times New Roman"/>
          <w:sz w:val="32"/>
          <w:szCs w:val="32"/>
        </w:rPr>
        <w:t>Развивает психические</w:t>
      </w:r>
      <w:r w:rsidRPr="00C02940">
        <w:rPr>
          <w:rFonts w:ascii="Times New Roman" w:hAnsi="Times New Roman" w:cs="Times New Roman"/>
          <w:sz w:val="32"/>
          <w:szCs w:val="32"/>
        </w:rPr>
        <w:t> процессы: мышление, память, внимание, воображение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C02940" w:rsidRPr="00C02940" w:rsidRDefault="00C02940" w:rsidP="00C029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>
        <w:rPr>
          <w:rFonts w:ascii="Times New Roman" w:hAnsi="Times New Roman" w:cs="Times New Roman"/>
          <w:sz w:val="32"/>
          <w:szCs w:val="32"/>
        </w:rPr>
        <w:tab/>
      </w:r>
      <w:r w:rsidR="00ED4227">
        <w:rPr>
          <w:rFonts w:ascii="Times New Roman" w:hAnsi="Times New Roman" w:cs="Times New Roman"/>
          <w:sz w:val="32"/>
          <w:szCs w:val="32"/>
        </w:rPr>
        <w:t>Готовит руку к письму</w:t>
      </w:r>
      <w:r w:rsidRPr="00C02940">
        <w:rPr>
          <w:rFonts w:ascii="Times New Roman" w:hAnsi="Times New Roman" w:cs="Times New Roman"/>
          <w:sz w:val="32"/>
          <w:szCs w:val="32"/>
        </w:rPr>
        <w:t>,</w:t>
      </w:r>
      <w:r w:rsidR="00ED4227">
        <w:rPr>
          <w:rFonts w:ascii="Times New Roman" w:hAnsi="Times New Roman" w:cs="Times New Roman"/>
          <w:sz w:val="32"/>
          <w:szCs w:val="32"/>
        </w:rPr>
        <w:t xml:space="preserve"> занятиям   по продуктивной </w:t>
      </w:r>
      <w:r w:rsidRPr="00C02940">
        <w:rPr>
          <w:rFonts w:ascii="Times New Roman" w:hAnsi="Times New Roman" w:cs="Times New Roman"/>
          <w:sz w:val="32"/>
          <w:szCs w:val="32"/>
        </w:rPr>
        <w:t>деятельности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02940" w:rsidRPr="00C02940" w:rsidRDefault="00C02940" w:rsidP="00C0294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Рисование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D4227">
        <w:rPr>
          <w:rFonts w:ascii="Times New Roman" w:hAnsi="Times New Roman" w:cs="Times New Roman"/>
          <w:sz w:val="32"/>
          <w:szCs w:val="32"/>
        </w:rPr>
        <w:t xml:space="preserve">- любимое занятие детей и очень полезное. Чем чаще ребенок держит в руках кисть и карандаш, тем легче ему будет в школе выводить первые буквы и </w:t>
      </w:r>
      <w:r w:rsidRPr="00C02940">
        <w:rPr>
          <w:rFonts w:ascii="Times New Roman" w:hAnsi="Times New Roman" w:cs="Times New Roman"/>
          <w:sz w:val="32"/>
          <w:szCs w:val="32"/>
        </w:rPr>
        <w:t>слова.</w:t>
      </w: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3C79B2" wp14:editId="5215780E">
                <wp:simplePos x="0" y="0"/>
                <wp:positionH relativeFrom="page">
                  <wp:posOffset>158115</wp:posOffset>
                </wp:positionH>
                <wp:positionV relativeFrom="page">
                  <wp:posOffset>-93345</wp:posOffset>
                </wp:positionV>
                <wp:extent cx="7560000" cy="10692000"/>
                <wp:effectExtent l="0" t="0" r="3175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3B961" id="Группа 49" o:spid="_x0000_s1026" style="position:absolute;margin-left:12.45pt;margin-top:-7.35pt;width:595.3pt;height:841.9pt;z-index:-251655168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BER2lUWHRYTUw6Y29tLmFkb2JlLnhtcAAAAAAAPD94cGFj&#10;a2V0IGJlZ2luPSLvu78iIGlkPSJXNU0wTXBDZWhpSHpyZVN6TlRjemtjOWQiPz4KPHg6eG1wbWV0&#10;YSB4bWxuczp4PSJhZG9iZTpuczptZXRhLyIgeDp4bXB0az0iQWRvYmUgWE1QIENvcmUgNS42LWMw&#10;NjcgNzkuMTU3NzQ3LCAyMDE1LzAzLzMwLTIzOjQwOjQy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1YjRkYjk3NS1lYzk2LWY1&#10;NDQtOGUxNC00OWQwNGJjOTJlNDA8L3N0RXZ0Omluc3RhbmNlSUQ+CiAgICAgICAgICAgICAgICAg&#10;IDxzdEV2dDp3aGVuPjIwMTUtMDgtMTlUMTI6NTk6MjYrMDU6MDA8L3N0RXZ0OndoZW4+CiAgICAg&#10;ICAgICAgICAgICAgIDxzdEV2dDpzb2Z0d2FyZUFnZW50PkFkb2JlIFBob3Rvc2hvcCBDQyAyMDE1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MmZmZmNhYTgtYmRkZi00ODQwLTlkZjAt&#10;YzdiMTg5ZWU5OTZjPC9zdEV2dDppbnN0YW5jZUlEPgogICAgICAgICAgICAgICAgICA8c3RFdnQ6&#10;d2hlbj4yMDE1LTA4LTE5VDEzOjAyOjI3KzA1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0YTM0NTE4LTgxOWEtZGE0YS1iNDRiLTY4YjA0MzQ5NGEyYzwv&#10;c3RFdnQ6aW5zdGFuY2VJRD4KICAgICAgICAgICAgICAgICAgPHN0RXZ0OndoZW4+MjAxNS0xMS0x&#10;OVQxMTo1Nzo0NCswN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leGlmOkNv&#10;bG9yU3BhY2U+MTwvZXhpZjpDb2xvclNwYWNlPgogICAgICAgICA8ZXhpZjpQaXhlbFhEaW1lbnNp&#10;b24+MjQ3PC9leGlmOlBpeGVsWERpbWVuc2lvbj4KICAgICAgICAgPGV4aWY6UGl4ZWxZRGltZW5z&#10;aW9uPjM1Nj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eG1wPSJo&#10;dHRwOi8vbnMuYWRvYmUuY29tL3hhcC8xLjA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A5ZWE4NzJhLTk3ZjItNjY0Mi04M2E0&#10;LTVjMjYwYWI1YjNiYjwvc3RFdnQ6aW5zdGFuY2VJRD4KICAgICAgICAgICAgICAgICAgPHN0RXZ0&#10;OndoZW4+MjAxNS0xMS0xOVQxMjowNTowMy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GV4aWY6Q29sb3JTcGFjZT42NTUzNTwvZXhpZjpDb2xvclNw&#10;YWNlPgogICAgICAgICA8ZXhpZjpQaXhlbFhEaW1lbnNpb24+NjY1PC9leGlmOlBpeGVsWERpbWVu&#10;c2lvbj4KICAgICAgICAgPGV4aWY6UGl4ZWxZRGltZW5zaW9uPjIzO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">
                <v:shape id="Рисунок 51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DsTGAAAA2wAAAA8AAABkcnMvZG93bnJldi54bWxEj09rwkAUxO+C32F5hd7MJkKlpG5CKQge&#10;VKz9g94e2WcSm30bs6umfnpXKPQ4zMxvmGnem0acqXO1ZQVJFIMgLqyuuVTw+TEbPYNwHlljY5kU&#10;/JKDPBsOpphqe+F3Om98KQKEXYoKKu/bVEpXVGTQRbYlDt7edgZ9kF0pdYeXADeNHMfxRBqsOSxU&#10;2NJbRcXP5mQU7LaL3fVrzfK4MnO9bL4P1zo5KPX40L++gPDU+//wX3uuFTwlcP8Sfo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sYOxMYAAADbAAAADwAAAAAAAAAAAAAA&#10;AACfAgAAZHJzL2Rvd25yZXYueG1sUEsFBgAAAAAEAAQA9wAAAJIDAAAAAA==&#10;">
                  <v:imagedata r:id="rId14" o:title=""/>
                  <v:path arrowok="t"/>
                </v:shape>
                <v:shape id="Рисунок 52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CBPDAAAA2wAAAA8AAABkcnMvZG93bnJldi54bWxEj09rwkAUxO+FfoflFbzVTUMVSV2lCIVS&#10;6MEo6PGRfc2GZN/G7OaP374rCB6HmfkNs95OthEDdb5yrOBtnoAgLpyuuFRwPHy9rkD4gKyxcUwK&#10;ruRhu3l+WmOm3ch7GvJQighhn6ECE0KbSekLQxb93LXE0ftzncUQZVdK3eEY4baRaZIspcWK44LB&#10;lnaGijrvrYJWri518VtTYuhwmvrqrIefd6VmL9PnB4hAU3iE7+1vrWCRwu1L/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sIE8MAAADbAAAADwAAAAAAAAAAAAAAAACf&#10;AgAAZHJzL2Rvd25yZXYueG1sUEsFBgAAAAAEAAQA9wAAAI8DAAAAAA==&#10;">
                  <v:imagedata r:id="rId15" o:title=""/>
                  <v:path arrowok="t"/>
                </v:shape>
                <v:shape id="Рисунок 53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H+T3EAAAA2wAAAA8AAABkcnMvZG93bnJldi54bWxEj0FrwkAUhO+C/2F5ghepm1iaSnQVoxRy&#10;a9Ue6u2RfSbR7NuQXTX9991CocdhZr5hluveNOJOnastK4inEQjiwuqaSwWfx7enOQjnkTU2lknB&#10;NzlYr4aDJabaPnhP94MvRYCwS1FB5X2bSumKigy6qW2Jg3e2nUEfZFdK3eEjwE0jZ1GUSIM1h4UK&#10;W9pWVFwPN6NAvp76zEyyize8+7gm+PU+j3OlxqN+swDhqff/4b92rhW8PMPvl/A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H+T3EAAAA2wAAAA8AAAAAAAAAAAAAAAAA&#10;nwIAAGRycy9kb3ducmV2LnhtbFBLBQYAAAAABAAEAPcAAACQAwAAAAA=&#10;">
                  <v:imagedata r:id="rId16" o:title=""/>
                  <v:path arrowok="t"/>
                </v:shape>
                <v:shape id="Рисунок 54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AnvDAAAA2wAAAA8AAABkcnMvZG93bnJldi54bWxEj0FrwkAUhO8F/8PyBG91Y4mlRFcRQbT1&#10;VBs8P7LPJJp9u2S3Sfrvu4LgcZiZb5jlejCN6Kj1tWUFs2kCgriwuuZSQf6ze/0A4QOyxsYyKfgj&#10;D+vV6GWJmbY9f1N3CqWIEPYZKqhCcJmUvqjIoJ9aRxy9i20NhijbUuoW+wg3jXxLkndpsOa4UKGj&#10;bUXF7fRrFHx1+zLd95R/5tvZMT3P3eZqnFKT8bBZgAg0hGf40T5oBfMU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ACe8MAAADbAAAADwAAAAAAAAAAAAAAAACf&#10;AgAAZHJzL2Rvd25yZXYueG1sUEsFBgAAAAAEAAQA9wAAAI8DAAAAAA=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 w:rsidR="00C02940" w:rsidRPr="00C02940">
        <w:rPr>
          <w:rFonts w:ascii="Times New Roman" w:hAnsi="Times New Roman" w:cs="Times New Roman"/>
          <w:sz w:val="32"/>
          <w:szCs w:val="32"/>
        </w:rPr>
        <w:t>СЛОВЕСНЫЕ  ИГРЫ</w:t>
      </w:r>
      <w:proofErr w:type="gramEnd"/>
      <w:r w:rsidR="00C02940" w:rsidRPr="00C02940">
        <w:rPr>
          <w:rFonts w:ascii="Times New Roman" w:hAnsi="Times New Roman" w:cs="Times New Roman"/>
          <w:sz w:val="32"/>
          <w:szCs w:val="32"/>
        </w:rPr>
        <w:t xml:space="preserve">  ДЛЯ  ЗАНЯТИЙ   ПО  РИСОВАНИЮ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выполняются  движения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  тексту игры)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1.Держим  кисточку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вот так,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Это  трудно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? Нет, пустяк!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Вправо,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влево ,вверх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и вниз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Побежала  наша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кисть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Закружилась как волчок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За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тычком  идет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тычок.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2.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Карандаш  в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руке  катаю,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Между  пальчиков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кручу.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Непременно  каждый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пальчик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Быть  послушным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научу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Очень  радовались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дети: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Мама  принесла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в  пакете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Пряников  для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Сашеньки,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Бубликов  для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Машеньки,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Феденьке- пирожное,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Ну а мне- мороженое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4.Разотру  ладошки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сильно.</w:t>
      </w:r>
      <w:r w:rsidR="00ED4227" w:rsidRPr="00ED4227">
        <w:rPr>
          <w:noProof/>
          <w:lang w:eastAsia="ru-RU"/>
        </w:rPr>
        <w:t xml:space="preserve"> 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Каждый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покручу.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Поздороваюсь  с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ним  сильно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вытягивать  начну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Затем  руки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я  помою…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Пальчик  в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пальчик  я  вложу,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На  замочек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их  закрою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И  тепло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поберегу!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5.Каждый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разотру,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Каждый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покручу…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Разведу вперед, назад…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И  сожму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их  сильно.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Здравствуйте, пальчики,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Зверушки  лесные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Здравствуйте, пальчики,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Игрушки  заводные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33C79B2" wp14:editId="5215780E">
                <wp:simplePos x="0" y="0"/>
                <wp:positionH relativeFrom="page">
                  <wp:posOffset>62865</wp:posOffset>
                </wp:positionH>
                <wp:positionV relativeFrom="page">
                  <wp:posOffset>-35560</wp:posOffset>
                </wp:positionV>
                <wp:extent cx="7560000" cy="10692000"/>
                <wp:effectExtent l="0" t="0" r="3175" b="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F5549" id="Группа 55" o:spid="_x0000_s1026" style="position:absolute;margin-left:4.95pt;margin-top:-2.8pt;width:595.3pt;height:841.9pt;z-index:-251653120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REdpVFh0WE1MOmNvbS5hZG9iZS54bXAAAAAAADw/eHBh&#10;Y2tldCBiZWdpbj0i77u/IiBpZD0iVzVNME1wQ2VoaUh6cmVTek5UY3prYzlkIj8+Cjx4OnhtcG1l&#10;dGEgeG1sbnM6eD0iYWRvYmU6bnM6bWV0YS8iIHg6eG1wdGs9IkFkb2JlIFhNUCBDb3JlIDUuNi1j&#10;MDY3IDc5LjE1Nzc0NywgMjAxNS8wMy8zMC0yMzo0MDo0M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NGEzNDUxOC04MTlhLWRhNGEtYjQ0Yi02OGIwNDM0OTRhMmM8&#10;L3N0RXZ0Omluc3RhbmNlSUQ+CiAgICAgICAgICAgICAgICAgIDxzdEV2dDp3aGVuPjIwMTUtMTEt&#10;MTlUMTE6NTc6NDQrMDU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cxM2ZkYmM4LWU2YTgtNmE0OC04NTU3LWQyMDAxMTJmY2I5NDwvc3RF&#10;dnQ6aW5zdGFuY2VJRD4KICAgICAgICAgICAgICAgICAgPHN0RXZ0OndoZW4+MjAxNS0xMS0xOVQx&#10;MTo1OTo0NCswNT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leGlmOkNvbG9yU3BhY2U+NjU1MzU8L2V4aWY6Q29s&#10;b3JTcGFjZT4KICAgICAgICAgPGV4aWY6UGl4ZWxYRGltZW5zaW9uPjE0MTwvZXhpZjpQaXhlbFhE&#10;aW1lbnNpb24+CiAgICAgICAgIDxleGlmOlBpeGVsWURpbWVuc2lvbj4xNTk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Ck4P0lLkAABS5AAAFAAAAGRycy9tZWRpYS9pbWFnZTMucG5niVBORw0KGgoAAAAN&#10;SUhEUgAAApkAAADuCAMAAABFyewwAAAACXBIWXMAAAsTAAALEwEAmpwYAAA5pG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htcD0i&#10;aHR0cDovL25zLmFkb2JlLmNvbS94YXAvMS4wL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wOWVhODcyYS05N2YyLTY2NDItODNh&#10;NC01YzI2MGFiNWIzYmI8L3N0RXZ0Omluc3RhbmNlSUQ+CiAgICAgICAgICAgICAgICAgIDxzdEV2&#10;dDp3aGVuPjIwMTUtMTEtMTlUMTI6MDU6MDMrMDU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">
                <v:shape id="Рисунок 66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XA3GAAAA2wAAAA8AAABkcnMvZG93bnJldi54bWxEj09rwkAUxO+FfoflFXqrm/QQJHUVEYQc&#10;avFPW+rtkX1Notm3Mbsm0U/vCoUeh5n5DTOZDaYWHbWusqwgHkUgiHOrKy4UfO6WL2MQziNrrC2T&#10;ggs5mE0fHyaYatvzhrqtL0SAsEtRQel9k0rp8pIMupFtiIP3a1uDPsi2kLrFPsBNLV+jKJEGKw4L&#10;JTa0KCk/bs9Gwf7nfX/9WrM8fZhMr+rvw7WKD0o9Pw3zNxCeBv8f/mtnWkGSwP1L+AF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NcDcYAAADbAAAADwAAAAAAAAAAAAAA&#10;AACfAgAAZHJzL2Rvd25yZXYueG1sUEsFBgAAAAAEAAQA9wAAAJIDAAAAAA==&#10;">
                  <v:imagedata r:id="rId14" o:title=""/>
                  <v:path arrowok="t"/>
                </v:shape>
                <v:shape id="Рисунок 69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UN/CAAAA2wAAAA8AAABkcnMvZG93bnJldi54bWxEj0+LwjAUxO+C3yE8YW+aKiJajSILCyLs&#10;wT+gx0fzbEqbl9rE2v32G0HwOMzMb5jVprOVaKnxhWMF41ECgjhzuuBcwfn0M5yD8AFZY+WYFPyR&#10;h82631thqt2TD9QeQy4ihH2KCkwIdSqlzwxZ9CNXE0fv5hqLIcoml7rBZ4TbSk6SZCYtFhwXDNb0&#10;bSgrjw+roJbze5n9lpQYOl26R3HV7X6q1Neg2y5BBOrCJ/xu77SC2QJeX+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Q1DfwgAAANsAAAAPAAAAAAAAAAAAAAAAAJ8C&#10;AABkcnMvZG93bnJldi54bWxQSwUGAAAAAAQABAD3AAAAjgMAAAAA&#10;">
                  <v:imagedata r:id="rId15" o:title=""/>
                  <v:path arrowok="t"/>
                </v:shape>
                <v:shape id="Рисунок 73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pV3EAAAA2wAAAA8AAABkcnMvZG93bnJldi54bWxEj0uLwkAQhO8L/oehBS+LTnRBJToJPljw&#10;5vo46K3JtEk00xMyo2b//Y6w4LGoqq+oedqaSjyocaVlBcNBBII4s7rkXMHx8N2fgnAeWWNlmRT8&#10;koM06XzMMdb2yTt67H0uAoRdjAoK7+tYSpcVZNANbE0cvIttDPogm1zqBp8Bbio5iqKxNFhyWCiw&#10;plVB2W1/Nwrk5Nwuzefy6g2vf25jPG2nw41SvW67mIHw1Pp3+L+90QomX/D6En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ypV3EAAAA2wAAAA8AAAAAAAAAAAAAAAAA&#10;nwIAAGRycy9kb3ducmV2LnhtbFBLBQYAAAAABAAEAPcAAACQAwAAAAA=&#10;">
                  <v:imagedata r:id="rId16" o:title=""/>
                  <v:path arrowok="t"/>
                </v:shape>
                <v:shape id="Рисунок 79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8YXDAAAA2wAAAA8AAABkcnMvZG93bnJldi54bWxEj0FrwkAUhO8F/8PyBG+6UWytqauIILb1&#10;pA2eH9nXJJp9u2TXJP333YLQ4zAz3zCrTW9q0VLjK8sKppMEBHFudcWFguxrP34F4QOyxtoyKfgh&#10;D5v14GmFqbYdn6g9h0JECPsUFZQhuFRKn5dk0E+sI47et20MhiibQuoGuwg3tZwlyYs0WHFcKNHR&#10;rqT8dr4bBZ/toZgfOso+st30OL88u+3VOKVGw377BiJQH/7Dj/a7VrBYwt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TxhcMAAADbAAAADwAAAAAAAAAAAAAAAACf&#10;AgAAZHJzL2Rvd25yZXYueG1sUEsFBgAAAAAEAAQA9wAAAI8DAAAAAA=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 w:rsidR="00C02940" w:rsidRPr="00C02940">
        <w:rPr>
          <w:rFonts w:ascii="Times New Roman" w:hAnsi="Times New Roman" w:cs="Times New Roman"/>
          <w:sz w:val="32"/>
          <w:szCs w:val="32"/>
        </w:rPr>
        <w:t>6.Вот  помощники</w:t>
      </w:r>
      <w:proofErr w:type="gramEnd"/>
      <w:r w:rsidR="00C02940" w:rsidRPr="00C02940">
        <w:rPr>
          <w:rFonts w:ascii="Times New Roman" w:hAnsi="Times New Roman" w:cs="Times New Roman"/>
          <w:sz w:val="32"/>
          <w:szCs w:val="32"/>
        </w:rPr>
        <w:t xml:space="preserve">  мои,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Их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как  хочешь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поверни.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Раз, два, три, четыре, пять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Взяли  кисточки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опять.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Постучали, повертели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работать  захотели</w:t>
      </w:r>
      <w:proofErr w:type="gramEnd"/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7.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Руки  в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стороны, в  кулачок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Разжимаем  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на  бочок.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Левую  вверх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Правую  вверх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В стороны, накрест,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стороны,  вниз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Тук-тук-тук-тук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Сделаем  большой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круг!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8.Как  сожму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я  кулачок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Да поставлю на бочок.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Разожму  ладошку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Положу  на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ножку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9.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Чтоб  красиво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рисовать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Надо  с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пальцами  играть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Вот-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большой ,вот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этот –средний,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Безымянный  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последний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Наш  мизинчик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-малышок.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У-у-у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указательный  забыли</w:t>
      </w:r>
      <w:proofErr w:type="gramEnd"/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Мы  рога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козы  покажем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рога  оленя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даже,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Ушки  зайки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не забудем,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Пальчиком  водить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мы  будем.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Чтоб красиво рисовать,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Надо с пальцами играть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10.Этот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хочет  спать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Этот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лег  в кровать.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Этот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прикорнул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Этот  пальчик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уж  уснул.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Встали, пальчики, ура!</w:t>
      </w:r>
    </w:p>
    <w:p w:rsidR="00C02940" w:rsidRPr="00C02940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33C79B2" wp14:editId="5215780E">
                <wp:simplePos x="0" y="0"/>
                <wp:positionH relativeFrom="page">
                  <wp:posOffset>81915</wp:posOffset>
                </wp:positionH>
                <wp:positionV relativeFrom="page">
                  <wp:posOffset>74295</wp:posOffset>
                </wp:positionV>
                <wp:extent cx="7560000" cy="10692000"/>
                <wp:effectExtent l="0" t="0" r="3175" b="0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81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Рисунок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F14C3" id="Группа 80" o:spid="_x0000_s1026" style="position:absolute;margin-left:6.45pt;margin-top:5.85pt;width:595.3pt;height:841.9pt;z-index:-251651072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REdpVFh0WE1MOmNvbS5hZG9iZS54bXAAAAAAADw/eHBh&#10;Y2tldCBiZWdpbj0i77u/IiBpZD0iVzVNME1wQ2VoaUh6cmVTek5UY3prYzlkIj8+Cjx4OnhtcG1l&#10;dGEgeG1sbnM6eD0iYWRvYmU6bnM6bWV0YS8iIHg6eG1wdGs9IkFkb2JlIFhNUCBDb3JlIDUuNi1j&#10;MDY3IDc5LjE1Nzc0NywgMjAxNS8wMy8zMC0yMzo0MDo0M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NGEzNDUxOC04MTlhLWRhNGEtYjQ0Yi02OGIwNDM0OTRhMmM8&#10;L3N0RXZ0Omluc3RhbmNlSUQ+CiAgICAgICAgICAgICAgICAgIDxzdEV2dDp3aGVuPjIwMTUtMTEt&#10;MTlUMTE6NTc6NDQrMDU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cxM2ZkYmM4LWU2YTgtNmE0OC04NTU3LWQyMDAxMTJmY2I5NDwvc3RF&#10;dnQ6aW5zdGFuY2VJRD4KICAgICAgICAgICAgICAgICAgPHN0RXZ0OndoZW4+MjAxNS0xMS0xOVQx&#10;MTo1OTo0NCswNT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leGlmOkNvbG9yU3BhY2U+NjU1MzU8L2V4aWY6Q29s&#10;b3JTcGFjZT4KICAgICAgICAgPGV4aWY6UGl4ZWxYRGltZW5zaW9uPjE0MTwvZXhpZjpQaXhlbFhE&#10;aW1lbnNpb24+CiAgICAgICAgIDxleGlmOlBpeGVsWURpbWVuc2lvbj4xNTk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Ck4P0lLkAABS5AAAFAAAAGRycy9tZWRpYS9pbWFnZTMucG5niVBORw0KGgoAAAAN&#10;SUhEUgAAApkAAADuCAMAAABFyewwAAAACXBIWXMAAAsTAAALEwEAmpwYAAA5pG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nhtcD0i&#10;aHR0cDovL25zLmFkb2JlLmNvbS94YXAvMS4wL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wOWVhODcyYS05N2YyLTY2NDItODNh&#10;NC01YzI2MGFiNWIzYmI8L3N0RXZ0Omluc3RhbmNlSUQ+CiAgICAgICAgICAgICAgICAgIDxzdEV2&#10;dDp3aGVuPjIwMTUtMTEtMTlUMTI6MDU6MDMrMDU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">
                <v:shape id="Рисунок 81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IoPGAAAA2wAAAA8AAABkcnMvZG93bnJldi54bWxEj09rwkAUxO9Cv8PyCr3pJj2UkLqKCEIO&#10;bWn9U+rtkX1Notm3aXabRD+9Kwgeh5n5DTOdD6YWHbWusqwgnkQgiHOrKy4UbDercQLCeWSNtWVS&#10;cCIH89nDaIqptj1/Ubf2hQgQdikqKL1vUildXpJBN7ENcfB+bWvQB9kWUrfYB7ip5XMUvUiDFYeF&#10;EhtalpQf1/9Gwf7nbX/efbL8+zCZfq+/D+cqPij19DgsXkF4Gvw9fGtnWkESw/VL+AFy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Yig8YAAADbAAAADwAAAAAAAAAAAAAA&#10;AACfAgAAZHJzL2Rvd25yZXYueG1sUEsFBgAAAAAEAAQA9wAAAJIDAAAAAA==&#10;">
                  <v:imagedata r:id="rId14" o:title=""/>
                  <v:path arrowok="t"/>
                </v:shape>
                <v:shape id="Рисунок 82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JFTBAAAA2wAAAA8AAABkcnMvZG93bnJldi54bWxEj0GLwjAUhO+C/yE8wZumikipRhFBEMGD&#10;urB7fDTPprR5qU2s3X+/EYQ9DjPzDbPe9rYWHbW+dKxgNk1AEOdOl1wo+LodJikIH5A11o5JwS95&#10;2G6GgzVm2r34Qt01FCJC2GeowITQZFL63JBFP3UNcfTurrUYomwLqVt8Rbit5TxJltJiyXHBYEN7&#10;Q3l1fVoFjUwfVX6uKDF0++6f5Y/uTgulxqN+twIRqA//4U/7qBWkc3h/iT9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rJFTBAAAA2wAAAA8AAAAAAAAAAAAAAAAAnwIA&#10;AGRycy9kb3ducmV2LnhtbFBLBQYAAAAABAAEAPcAAACNAwAAAAA=&#10;">
                  <v:imagedata r:id="rId15" o:title=""/>
                  <v:path arrowok="t"/>
                </v:shape>
                <v:shape id="Рисунок 83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1XrFAAAA2wAAAA8AAABkcnMvZG93bnJldi54bWxEj0FrwkAUhO9C/8PyCr2UZmMFDWlWqS2F&#10;3NTYg94e2dckNfs2ZLcm/ntXKHgcZuYbJluNphVn6l1jWcE0ikEQl1Y3XCn43n+9JCCcR9bYWiYF&#10;F3KwWj5MMky1HXhH58JXIkDYpaig9r5LpXRlTQZdZDvi4P3Y3qAPsq+k7nEIcNPK1zieS4MNh4Ua&#10;O/qoqTwVf0aBXBzHtXle/3rDn9vTHA+bZJor9fQ4vr+B8DT6e/i/nWsFyQxuX8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p9V6xQAAANsAAAAPAAAAAAAAAAAAAAAA&#10;AJ8CAABkcnMvZG93bnJldi54bWxQSwUGAAAAAAQABAD3AAAAkQMAAAAA&#10;">
                  <v:imagedata r:id="rId16" o:title=""/>
                  <v:path arrowok="t"/>
                </v:shape>
                <v:shape id="Рисунок 84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LjzDAAAA2wAAAA8AAABkcnMvZG93bnJldi54bWxEj0FrwkAUhO8F/8PyBG91o6RFoquIIGp7&#10;qg09P7LPJJp9u2TXJP57t1DocZiZb5jVZjCN6Kj1tWUFs2kCgriwuuZSQf69f12A8AFZY2OZFDzI&#10;w2Y9ellhpm3PX9SdQykihH2GCqoQXCalLyoy6KfWEUfvYluDIcq2lLrFPsJNI+dJ8i4N1hwXKnS0&#10;q6i4ne9GwUd3KNNDT/kp380+0583t70ap9RkPGyXIAIN4T/81z5qBYsUfr/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AuPMMAAADbAAAADwAAAAAAAAAAAAAAAACf&#10;AgAAZHJzL2Rvd25yZXYueG1sUEsFBgAAAAAEAAQA9wAAAI8DAAAAAA=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 w:rsidR="00C02940" w:rsidRPr="00C02940">
        <w:rPr>
          <w:rFonts w:ascii="Times New Roman" w:hAnsi="Times New Roman" w:cs="Times New Roman"/>
          <w:sz w:val="32"/>
          <w:szCs w:val="32"/>
        </w:rPr>
        <w:t>Рисовать  уже</w:t>
      </w:r>
      <w:proofErr w:type="gramEnd"/>
      <w:r w:rsidR="00C02940" w:rsidRPr="00C02940">
        <w:rPr>
          <w:rFonts w:ascii="Times New Roman" w:hAnsi="Times New Roman" w:cs="Times New Roman"/>
          <w:sz w:val="32"/>
          <w:szCs w:val="32"/>
        </w:rPr>
        <w:t xml:space="preserve">  пора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11. Мы сегодня маляры,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Будем  красить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потолки.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Вверх и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вниз  скользит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рука,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Стала  кисточкой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она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12.Наши  пальцы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напрягаем,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Крепко  кулачки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сжимаем.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Раз, два. три,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четыре ,пять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-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Будем  рисовать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опять!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13.Туки-тук, туки-тук,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Хлоп-хлоп, хлоп.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Что за звук?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Это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пальчики  играют</w:t>
      </w:r>
      <w:proofErr w:type="gramEnd"/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Лепят,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красят ,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мастерят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14.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Будем  колечки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сейчас  рисовать,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Руки  вперед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, кулачки  надо  сжать.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Вытянув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пальцы  вторые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вперед,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Мы  начинаем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движения  ход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Указательными  пальцами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вытянутых вперед  рук описывать  в  воздухе одинаковые  круги любого  размера.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Пальцем  правой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руки  описывать  круги  по  часовой  стрелке, а  левой- в обратном  направлении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15. Ну-ка, ручки,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не  ленитесь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Хорошенько потрудитесь.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Левой  будем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мы  стучать,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Правой  кольца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рисовать.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Тук-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колечко,  тук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- кольцо,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Тук-  колечко, тук-  кольцо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Отбивать  в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удобном  темпе левой  рукой  по  одному  такту; одновременно с  этим вытянутым  вперед указательным  пальцем  правой  руки описывать  в  воздухе небольшой  кружок)</w:t>
      </w: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D4227" w:rsidRDefault="00ED4227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33C79B2" wp14:editId="5215780E">
                <wp:simplePos x="0" y="0"/>
                <wp:positionH relativeFrom="page">
                  <wp:posOffset>72390</wp:posOffset>
                </wp:positionH>
                <wp:positionV relativeFrom="page">
                  <wp:posOffset>55245</wp:posOffset>
                </wp:positionV>
                <wp:extent cx="7560000" cy="10692000"/>
                <wp:effectExtent l="0" t="0" r="3175" b="0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77" y="0"/>
                          <a:chExt cx="7559521" cy="10691495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" y="0"/>
                            <a:ext cx="7559521" cy="1069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1962150"/>
                            <a:ext cx="1065530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076575"/>
                            <a:ext cx="506158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0472" y="5383781"/>
                            <a:ext cx="2512695" cy="362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9AFA4" id="Группа 85" o:spid="_x0000_s1026" style="position:absolute;margin-left:5.7pt;margin-top:4.35pt;width:595.3pt;height:841.9pt;z-index:-251649024;mso-position-horizontal-relative:page;mso-position-vertical-relative:page;mso-width-relative:margin;mso-height-relative:margin" coordorigin="" coordsize="75595,106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BER2lUWHRYTUw6Y29tLmFkb2JlLnhtcAAAAAAAPD94cGFj&#10;a2V0IGJlZ2luPSLvu78iIGlkPSJXNU0wTXBDZWhpSHpyZVN6TlRjemtjOWQiPz4KPHg6eG1wbWV0&#10;YSB4bWxuczp4PSJhZG9iZTpuczptZXRhLyIgeDp4bXB0az0iQWRvYmUgWE1QIENvcmUgNS42LWMw&#10;NjcgNzkuMTU3NzQ3LCAyMDE1LzAzLzMwLTIzOjQwOjQy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1YjRkYjk3NS1lYzk2LWY1&#10;NDQtOGUxNC00OWQwNGJjOTJlNDA8L3N0RXZ0Omluc3RhbmNlSUQ+CiAgICAgICAgICAgICAgICAg&#10;IDxzdEV2dDp3aGVuPjIwMTUtMDgtMTlUMTI6NTk6MjYrMDU6MDA8L3N0RXZ0OndoZW4+CiAgICAg&#10;ICAgICAgICAgICAgIDxzdEV2dDpzb2Z0d2FyZUFnZW50PkFkb2JlIFBob3Rvc2hvcCBDQyAyMDE1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MmZmZmNhYTgtYmRkZi00ODQwLTlkZjAt&#10;YzdiMTg5ZWU5OTZjPC9zdEV2dDppbnN0YW5jZUlEPgogICAgICAgICAgICAgICAgICA8c3RFdnQ6&#10;d2hlbj4yMDE1LTA4LTE5VDEzOjAyOjI3KzA1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0YTM0NTE4LTgxOWEtZGE0YS1iNDRiLTY4YjA0MzQ5NGEyYzwv&#10;c3RFdnQ6aW5zdGFuY2VJRD4KICAgICAgICAgICAgICAgICAgPHN0RXZ0OndoZW4+MjAxNS0xMS0x&#10;OVQxMTo1Nzo0NCswN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leGlmOkNv&#10;bG9yU3BhY2U+MTwvZXhpZjpDb2xvclNwYWNlPgogICAgICAgICA8ZXhpZjpQaXhlbFhEaW1lbnNp&#10;b24+MjQ3PC9leGlmOlBpeGVsWERpbWVuc2lvbj4KICAgICAgICAgPGV4aWY6UGl4ZWxZRGltZW5z&#10;aW9uPjM1Nj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eG1wPSJo&#10;dHRwOi8vbnMuYWRvYmUuY29tL3hhcC8xLjA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GV4aWY6Q29sb3JTcGFjZT42NTUzNTwvZXhpZjpDb2xvclNw&#10;YWNlPgogICAgICAgICA8ZXhpZjpQaXhlbFhEaW1lbnNpb24+NjY1PC9leGlmOlBpeGVsWERpbWVu&#10;c2lvbj4KICAgICAgICAgPGV4aWY6UGl4ZWxZRGltZW5zaW9uPjIzO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">
                <v:shape id="Рисунок 86" o:spid="_x0000_s1027" type="#_x0000_t75" style="position:absolute;width:75595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uvfEAAAA2wAAAA8AAABkcnMvZG93bnJldi54bWxEj0+LwjAUxO+C3yE8wduaugeRahQRBA8q&#10;u/5Db4/m2Vabl24TtfrpjbDgcZiZ3zDDcW0KcaPK5ZYVdDsRCOLE6pxTBdvN7KsPwnlkjYVlUvAg&#10;B+NRszHEWNs7/9Jt7VMRIOxiVJB5X8ZSuiQjg65jS+LgnWxl0AdZpVJXeA9wU8jvKOpJgzmHhQxL&#10;mmaUXNZXo+B4WByfux+Wfysz18tif37m3bNS7VY9GYDwVPtP+L891wr6PXh/CT9Aj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PuvfEAAAA2wAAAA8AAAAAAAAAAAAAAAAA&#10;nwIAAGRycy9kb3ducmV2LnhtbFBLBQYAAAAABAAEAPcAAACQAwAAAAA=&#10;">
                  <v:imagedata r:id="rId14" o:title=""/>
                  <v:path arrowok="t"/>
                </v:shape>
                <v:shape id="Рисунок 87" o:spid="_x0000_s1028" type="#_x0000_t75" style="position:absolute;left:54292;top:19621;width:10655;height:1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h8zCAAAA2wAAAA8AAABkcnMvZG93bnJldi54bWxEj0+LwjAUxO+C3yE8YW+auohbqlFEEBbB&#10;g39Aj4/m2ZQ2L7WJtfvtzcLCHoeZ+Q2zXPe2Fh21vnSsYDpJQBDnTpdcKLicd+MUhA/IGmvHpOCH&#10;PKxXw8ESM+1efKTuFAoRIewzVGBCaDIpfW7Iop+4hjh6d9daDFG2hdQtviLc1vIzSebSYslxwWBD&#10;W0N5dXpaBY1MH1V+qCgxdL72z/Kmu/1MqY9Rv1mACNSH//Bf+1srSL/g90v8AX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nIfMwgAAANsAAAAPAAAAAAAAAAAAAAAAAJ8C&#10;AABkcnMvZG93bnJldi54bWxQSwUGAAAAAAQABAD3AAAAjgMAAAAA&#10;">
                  <v:imagedata r:id="rId15" o:title=""/>
                  <v:path arrowok="t"/>
                </v:shape>
                <v:shape id="Рисунок 88" o:spid="_x0000_s1029" type="#_x0000_t75" style="position:absolute;left:12477;top:30765;width:5061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RwvBAAAA2wAAAA8AAABkcnMvZG93bnJldi54bWxETz1vwjAQ3SvxH6xD6lKBkw40ChhEQEhs&#10;pcAA2yk+kpD4HMWGpP8eD5U6Pr3vxWowjXhS5yrLCuJpBII4t7riQsH5tJskIJxH1thYJgW/5GC1&#10;HL0tMNW25x96Hn0hQgi7FBWU3replC4vyaCb2pY4cDfbGfQBdoXUHfYh3DTyM4pm0mDFoaHEljYl&#10;5fXxYRTIr+uQmY/s7g1vD/UML99JvFfqfTys5yA8Df5f/OfeawVJGBu+h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DRwvBAAAA2wAAAA8AAAAAAAAAAAAAAAAAnwIA&#10;AGRycy9kb3ducmV2LnhtbFBLBQYAAAAABAAEAPcAAACNAwAAAAA=&#10;">
                  <v:imagedata r:id="rId16" o:title=""/>
                  <v:path arrowok="t"/>
                </v:shape>
                <v:shape id="Рисунок 93" o:spid="_x0000_s1030" type="#_x0000_t75" style="position:absolute;left:9704;top:53837;width:25127;height:36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IJXDAAAA2wAAAA8AAABkcnMvZG93bnJldi54bWxEj0FrwkAUhO8F/8PyhN7qRmulpq4igqj1&#10;pA2eH9nXJJp9u2TXJP33XaHQ4zAz3zCLVW9q0VLjK8sKxqMEBHFudcWFguxr+/IOwgdkjbVlUvBD&#10;HlbLwdMCU207PlF7DoWIEPYpKihDcKmUPi/JoB9ZRxy9b9sYDFE2hdQNdhFuajlJkpk0WHFcKNHR&#10;pqT8dr4bBZ/trpjuOsoO2WZ8nF7e3PpqnFLPw379ASJQH/7Df+29VjB/hce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AglcMAAADbAAAADwAAAAAAAAAAAAAAAACf&#10;AgAAZHJzL2Rvd25yZXYueG1sUEsFBgAAAAAEAAQA9wAAAI8DAAAAAA=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16.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Мои  пальчики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все  знают-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Куда  нужно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зашагают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Я  за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это  их  люблю,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Я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за  это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их  хвалю!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 xml:space="preserve">17.Есть </w:t>
      </w:r>
      <w:proofErr w:type="gramStart"/>
      <w:r w:rsidRPr="00C02940">
        <w:rPr>
          <w:rFonts w:ascii="Times New Roman" w:hAnsi="Times New Roman" w:cs="Times New Roman"/>
          <w:sz w:val="32"/>
          <w:szCs w:val="32"/>
        </w:rPr>
        <w:t>игрушки  у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 меня: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Паровоз  и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два  коня.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Серебристый  пластилин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,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Краски ,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 xml:space="preserve"> клей,  раскраски.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Кисточки, карандаши…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2940">
        <w:rPr>
          <w:rFonts w:ascii="Times New Roman" w:hAnsi="Times New Roman" w:cs="Times New Roman"/>
          <w:sz w:val="32"/>
          <w:szCs w:val="32"/>
        </w:rPr>
        <w:t>Сколько будет? Покажи!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Сколько  вместе</w:t>
      </w:r>
      <w:proofErr w:type="gramEnd"/>
      <w:r w:rsidRPr="00C02940">
        <w:rPr>
          <w:rFonts w:ascii="Times New Roman" w:hAnsi="Times New Roman" w:cs="Times New Roman"/>
          <w:sz w:val="32"/>
          <w:szCs w:val="32"/>
        </w:rPr>
        <w:t>? Как узнать?</w:t>
      </w:r>
    </w:p>
    <w:p w:rsidR="00C02940" w:rsidRPr="00C02940" w:rsidRDefault="00C02940" w:rsidP="00C0294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02940">
        <w:rPr>
          <w:rFonts w:ascii="Times New Roman" w:hAnsi="Times New Roman" w:cs="Times New Roman"/>
          <w:sz w:val="32"/>
          <w:szCs w:val="32"/>
        </w:rPr>
        <w:t>Помогите  сосчитать</w:t>
      </w:r>
      <w:proofErr w:type="gramEnd"/>
    </w:p>
    <w:p w:rsidR="007329BA" w:rsidRDefault="007329BA" w:rsidP="00C02940">
      <w:pPr>
        <w:tabs>
          <w:tab w:val="left" w:pos="1276"/>
          <w:tab w:val="left" w:pos="6096"/>
        </w:tabs>
        <w:jc w:val="center"/>
        <w:rPr>
          <w:rFonts w:ascii="Calibri" w:hAnsi="Calibri"/>
          <w:color w:val="45A814"/>
          <w:sz w:val="28"/>
          <w:szCs w:val="28"/>
        </w:rPr>
      </w:pPr>
    </w:p>
    <w:sectPr w:rsidR="007329BA" w:rsidSect="00207F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567" w:right="567" w:bottom="567" w:left="567" w:header="0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122" w:rsidRDefault="00CD0122" w:rsidP="00B65826">
      <w:pPr>
        <w:spacing w:after="0" w:line="240" w:lineRule="auto"/>
      </w:pPr>
      <w:r>
        <w:separator/>
      </w:r>
    </w:p>
  </w:endnote>
  <w:endnote w:type="continuationSeparator" w:id="0">
    <w:p w:rsidR="00CD0122" w:rsidRDefault="00CD0122" w:rsidP="00B6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122" w:rsidRDefault="00CD0122" w:rsidP="00B65826">
      <w:pPr>
        <w:spacing w:after="0" w:line="240" w:lineRule="auto"/>
      </w:pPr>
      <w:r>
        <w:separator/>
      </w:r>
    </w:p>
  </w:footnote>
  <w:footnote w:type="continuationSeparator" w:id="0">
    <w:p w:rsidR="00CD0122" w:rsidRDefault="00CD0122" w:rsidP="00B6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826" w:rsidRDefault="00B658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4DC30535"/>
    <w:multiLevelType w:val="multilevel"/>
    <w:tmpl w:val="DC18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40"/>
    <w:rsid w:val="00001D3D"/>
    <w:rsid w:val="000666F5"/>
    <w:rsid w:val="00084F1D"/>
    <w:rsid w:val="000C0A72"/>
    <w:rsid w:val="000C1548"/>
    <w:rsid w:val="000C3472"/>
    <w:rsid w:val="000E099E"/>
    <w:rsid w:val="000F239A"/>
    <w:rsid w:val="000F7184"/>
    <w:rsid w:val="0010573F"/>
    <w:rsid w:val="001348FF"/>
    <w:rsid w:val="00142516"/>
    <w:rsid w:val="001665E4"/>
    <w:rsid w:val="00184B46"/>
    <w:rsid w:val="001B618F"/>
    <w:rsid w:val="00207F4E"/>
    <w:rsid w:val="00212AEB"/>
    <w:rsid w:val="0024253E"/>
    <w:rsid w:val="00265A5F"/>
    <w:rsid w:val="0026727B"/>
    <w:rsid w:val="00291135"/>
    <w:rsid w:val="002D2A8C"/>
    <w:rsid w:val="002D7F68"/>
    <w:rsid w:val="003146CA"/>
    <w:rsid w:val="003A5FC0"/>
    <w:rsid w:val="003E0B5C"/>
    <w:rsid w:val="004426FF"/>
    <w:rsid w:val="00483B19"/>
    <w:rsid w:val="004C4515"/>
    <w:rsid w:val="005629CB"/>
    <w:rsid w:val="00625733"/>
    <w:rsid w:val="0066510D"/>
    <w:rsid w:val="00677E12"/>
    <w:rsid w:val="006B0A8E"/>
    <w:rsid w:val="007329BA"/>
    <w:rsid w:val="00735A74"/>
    <w:rsid w:val="00742514"/>
    <w:rsid w:val="007543B0"/>
    <w:rsid w:val="007F5698"/>
    <w:rsid w:val="00881AB4"/>
    <w:rsid w:val="0089398F"/>
    <w:rsid w:val="008D53A7"/>
    <w:rsid w:val="008D63A7"/>
    <w:rsid w:val="008F0F2A"/>
    <w:rsid w:val="00920083"/>
    <w:rsid w:val="00990CEE"/>
    <w:rsid w:val="009D1250"/>
    <w:rsid w:val="009F3A62"/>
    <w:rsid w:val="00A2462F"/>
    <w:rsid w:val="00A707BF"/>
    <w:rsid w:val="00A832AB"/>
    <w:rsid w:val="00AD7B55"/>
    <w:rsid w:val="00AF35EC"/>
    <w:rsid w:val="00B22643"/>
    <w:rsid w:val="00B47A29"/>
    <w:rsid w:val="00B61541"/>
    <w:rsid w:val="00B65826"/>
    <w:rsid w:val="00B902F5"/>
    <w:rsid w:val="00BB1236"/>
    <w:rsid w:val="00BB25FB"/>
    <w:rsid w:val="00C02940"/>
    <w:rsid w:val="00C74449"/>
    <w:rsid w:val="00C7518D"/>
    <w:rsid w:val="00C93A5B"/>
    <w:rsid w:val="00CA3E5B"/>
    <w:rsid w:val="00CD0122"/>
    <w:rsid w:val="00D616D3"/>
    <w:rsid w:val="00D73CA2"/>
    <w:rsid w:val="00D9687D"/>
    <w:rsid w:val="00DC5246"/>
    <w:rsid w:val="00E23AED"/>
    <w:rsid w:val="00EB2AB3"/>
    <w:rsid w:val="00EB30DC"/>
    <w:rsid w:val="00EC4279"/>
    <w:rsid w:val="00ED4227"/>
    <w:rsid w:val="00EE3EA1"/>
    <w:rsid w:val="00F77CCF"/>
    <w:rsid w:val="00F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header"/>
    <w:basedOn w:val="a"/>
    <w:link w:val="a8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5826"/>
  </w:style>
  <w:style w:type="paragraph" w:styleId="a9">
    <w:name w:val="footer"/>
    <w:basedOn w:val="a"/>
    <w:link w:val="aa"/>
    <w:uiPriority w:val="99"/>
    <w:unhideWhenUsed/>
    <w:rsid w:val="00B658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5826"/>
  </w:style>
  <w:style w:type="paragraph" w:customStyle="1" w:styleId="c0">
    <w:name w:val="c0"/>
    <w:basedOn w:val="a"/>
    <w:rsid w:val="00C0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2940"/>
  </w:style>
  <w:style w:type="paragraph" w:customStyle="1" w:styleId="c6">
    <w:name w:val="c6"/>
    <w:basedOn w:val="a"/>
    <w:rsid w:val="00C0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6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etu\AppData\Roaming\Microsoft\Templates\&#1055;&#1086;&#1088;&#1090;&#1092;&#1086;&#1083;&#1080;&#1086;%20&#1091;&#1095;&#1077;&#1085;&#1080;&#1082;&#1072;%20&#1085;&#1072;&#1095;&#1072;&#1083;&#1100;&#1085;&#1086;&#1081;%20&#1096;&#1082;&#1086;&#1083;&#1099;%20&#1089;%20&#1082;&#1088;&#1086;&#1083;&#1080;&#1082;&#1086;&#108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A55459339E42DBAC79188F19BA13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EE5150-8665-46F2-8542-78AC72FABA98}"/>
      </w:docPartPr>
      <w:docPartBody>
        <w:p w:rsidR="00000000" w:rsidRDefault="00F45EC9" w:rsidP="00F45EC9">
          <w:pPr>
            <w:pStyle w:val="64A55459339E42DBAC79188F19BA1395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EC9"/>
    <w:rsid w:val="00A35041"/>
    <w:rsid w:val="00F4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45EC9"/>
    <w:rPr>
      <w:color w:val="808080"/>
    </w:rPr>
  </w:style>
  <w:style w:type="paragraph" w:customStyle="1" w:styleId="D25E7BCE30B64A12ACFDD077BEBDDE0A">
    <w:name w:val="D25E7BCE30B64A12ACFDD077BEBDDE0A"/>
  </w:style>
  <w:style w:type="paragraph" w:customStyle="1" w:styleId="1EC2ABDECDB84B9CA2C502BD33DFAB35">
    <w:name w:val="1EC2ABDECDB84B9CA2C502BD33DFAB35"/>
  </w:style>
  <w:style w:type="paragraph" w:customStyle="1" w:styleId="4FBEC1C6CAC84E9C8A38B5B7A1B90510">
    <w:name w:val="4FBEC1C6CAC84E9C8A38B5B7A1B90510"/>
    <w:rsid w:val="00F45EC9"/>
  </w:style>
  <w:style w:type="paragraph" w:customStyle="1" w:styleId="64A55459339E42DBAC79188F19BA1395">
    <w:name w:val="64A55459339E42DBAC79188F19BA1395"/>
    <w:rsid w:val="00F45E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4ECD1-141C-4933-935A-A099BF8F25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C810A10-1622-4FCC-A032-33E765865A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C7000F-6DE8-4557-8836-FF9064F07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Портфолио ученика начальной школы с кроликом</Template>
  <TotalTime>0</TotalTime>
  <Pages>6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2023-05-13T09:27:00Z</dcterms:created>
  <dcterms:modified xsi:type="dcterms:W3CDTF">2023-05-13T09:44:00Z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